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EA5" w:rsidRPr="008E004B" w:rsidRDefault="005233BA">
      <w:pPr>
        <w:rPr>
          <w:rFonts w:asciiTheme="minorHAnsi" w:hAnsiTheme="minorHAnsi" w:cstheme="minorHAnsi"/>
        </w:rPr>
      </w:pPr>
      <w:bookmarkStart w:id="0" w:name="_GoBack"/>
      <w:bookmarkEnd w:id="0"/>
      <w:r w:rsidRPr="008E004B"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-1423035</wp:posOffset>
            </wp:positionH>
            <wp:positionV relativeFrom="paragraph">
              <wp:posOffset>-1151255</wp:posOffset>
            </wp:positionV>
            <wp:extent cx="7788910" cy="10079990"/>
            <wp:effectExtent l="0" t="0" r="0" b="0"/>
            <wp:wrapNone/>
            <wp:docPr id="12" name="Imagen 8" descr="PORTADA FORMUL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RTADA FORMUL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910" cy="100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CA34EF" w:rsidRPr="008E004B" w:rsidRDefault="00CA34EF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062EA5" w:rsidRPr="008E004B" w:rsidRDefault="00062EA5">
      <w:pPr>
        <w:rPr>
          <w:rFonts w:asciiTheme="minorHAnsi" w:hAnsiTheme="minorHAnsi" w:cstheme="minorHAnsi"/>
        </w:rPr>
      </w:pPr>
    </w:p>
    <w:p w:rsidR="009C34BE" w:rsidRPr="008E004B" w:rsidRDefault="009C34BE" w:rsidP="009C34BE">
      <w:pPr>
        <w:jc w:val="both"/>
        <w:rPr>
          <w:rFonts w:asciiTheme="minorHAnsi" w:hAnsiTheme="minorHAnsi" w:cstheme="minorHAnsi"/>
        </w:rPr>
      </w:pPr>
    </w:p>
    <w:p w:rsidR="009C34BE" w:rsidRPr="008E004B" w:rsidRDefault="009C34BE" w:rsidP="009C34BE">
      <w:pPr>
        <w:jc w:val="both"/>
        <w:rPr>
          <w:rFonts w:asciiTheme="minorHAnsi" w:hAnsiTheme="minorHAnsi" w:cstheme="minorHAnsi"/>
          <w:b/>
        </w:rPr>
      </w:pPr>
      <w:r w:rsidRPr="008E004B">
        <w:rPr>
          <w:rFonts w:asciiTheme="minorHAnsi" w:hAnsiTheme="minorHAnsi" w:cstheme="minorHAnsi"/>
          <w:b/>
        </w:rPr>
        <w:lastRenderedPageBreak/>
        <w:t>Recuerda completar todos los campos del presente documento.</w:t>
      </w:r>
    </w:p>
    <w:tbl>
      <w:tblPr>
        <w:tblpPr w:leftFromText="141" w:rightFromText="141" w:vertAnchor="text" w:horzAnchor="margin" w:tblpY="3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1"/>
        <w:gridCol w:w="3282"/>
        <w:gridCol w:w="990"/>
        <w:gridCol w:w="1578"/>
      </w:tblGrid>
      <w:tr w:rsidR="008E004B" w:rsidRPr="008E004B" w:rsidTr="008E004B">
        <w:trPr>
          <w:trHeight w:val="421"/>
        </w:trPr>
        <w:tc>
          <w:tcPr>
            <w:tcW w:w="8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8E004B" w:rsidRPr="008E004B" w:rsidRDefault="008E004B" w:rsidP="008E004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E004B">
              <w:rPr>
                <w:rFonts w:asciiTheme="minorHAnsi" w:hAnsiTheme="minorHAnsi" w:cstheme="minorHAnsi"/>
                <w:b/>
              </w:rPr>
              <w:t>Identificación del Representante del proyecto que se presenta.</w:t>
            </w:r>
          </w:p>
        </w:tc>
      </w:tr>
      <w:tr w:rsidR="008E004B" w:rsidRPr="008E004B" w:rsidTr="008E004B">
        <w:trPr>
          <w:trHeight w:val="42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004B" w:rsidRPr="008E004B" w:rsidRDefault="008E004B" w:rsidP="008E004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Nombre Representante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4B" w:rsidRPr="008E004B" w:rsidRDefault="008E004B" w:rsidP="008E004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004B" w:rsidRPr="008E004B" w:rsidRDefault="008E004B" w:rsidP="008E004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RUT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4B" w:rsidRPr="008E004B" w:rsidRDefault="008E004B" w:rsidP="008E004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E004B" w:rsidRPr="008E004B" w:rsidTr="008E004B">
        <w:trPr>
          <w:trHeight w:val="42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004B" w:rsidRPr="008E004B" w:rsidRDefault="008E004B" w:rsidP="008E004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Programa de Estudios - Nivel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4B" w:rsidRPr="008E004B" w:rsidRDefault="008E004B" w:rsidP="008E004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004B" w:rsidRPr="008E004B" w:rsidRDefault="008E004B" w:rsidP="008E004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Teléfono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4B" w:rsidRPr="008E004B" w:rsidRDefault="008E004B" w:rsidP="008E004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E004B" w:rsidRPr="008E004B" w:rsidTr="008E004B">
        <w:trPr>
          <w:trHeight w:val="42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004B" w:rsidRPr="008E004B" w:rsidRDefault="008E004B" w:rsidP="008E004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Correo Electrónico</w:t>
            </w:r>
          </w:p>
        </w:tc>
        <w:tc>
          <w:tcPr>
            <w:tcW w:w="6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4B" w:rsidRPr="008E004B" w:rsidRDefault="008E004B" w:rsidP="008E004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9C34BE" w:rsidRPr="008E004B" w:rsidRDefault="00E21651" w:rsidP="009C34BE">
      <w:pPr>
        <w:rPr>
          <w:rFonts w:asciiTheme="minorHAnsi" w:hAnsiTheme="minorHAnsi" w:cstheme="minorHAnsi"/>
          <w:sz w:val="18"/>
          <w:szCs w:val="18"/>
        </w:rPr>
      </w:pPr>
      <w:r w:rsidRPr="008E004B">
        <w:rPr>
          <w:rFonts w:asciiTheme="minorHAnsi" w:hAnsiTheme="minorHAnsi" w:cstheme="minorHAnsi"/>
          <w:sz w:val="18"/>
          <w:szCs w:val="18"/>
        </w:rPr>
        <w:t>El representante estará encargado de realizar informes y asistir de reuniones de seguimiento.</w:t>
      </w:r>
    </w:p>
    <w:p w:rsidR="00E21651" w:rsidRPr="008E004B" w:rsidRDefault="00E21651" w:rsidP="009C34BE">
      <w:pPr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1107"/>
        <w:gridCol w:w="2621"/>
        <w:gridCol w:w="2558"/>
      </w:tblGrid>
      <w:tr w:rsidR="009C34BE" w:rsidRPr="008E004B" w:rsidTr="003931DE">
        <w:trPr>
          <w:trHeight w:val="429"/>
          <w:jc w:val="center"/>
        </w:trPr>
        <w:tc>
          <w:tcPr>
            <w:tcW w:w="8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E004B">
              <w:rPr>
                <w:rFonts w:asciiTheme="minorHAnsi" w:hAnsiTheme="minorHAnsi" w:cstheme="minorHAnsi"/>
                <w:b/>
              </w:rPr>
              <w:t>Antecedentes Personales de los miembros del Grupo</w:t>
            </w:r>
          </w:p>
        </w:tc>
      </w:tr>
      <w:tr w:rsidR="00E21651" w:rsidRPr="008E004B" w:rsidTr="003931DE">
        <w:trPr>
          <w:trHeight w:val="42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Nombre y Apellidos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Rut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9C34BE" w:rsidRPr="008E004B" w:rsidRDefault="009C34BE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Programa de estudios </w:t>
            </w:r>
            <w:r w:rsidR="00E21651"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Nivel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Correo Electrónico</w:t>
            </w:r>
          </w:p>
        </w:tc>
      </w:tr>
      <w:tr w:rsidR="00E21651" w:rsidRPr="008E004B" w:rsidTr="00E21651">
        <w:trPr>
          <w:trHeight w:val="42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21651" w:rsidRPr="008E004B" w:rsidTr="00E21651">
        <w:trPr>
          <w:trHeight w:val="42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21651" w:rsidRPr="008E004B" w:rsidTr="00E21651">
        <w:trPr>
          <w:trHeight w:val="42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4BE" w:rsidRPr="008E004B" w:rsidRDefault="009C34BE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21651" w:rsidRPr="008E004B" w:rsidTr="00E21651">
        <w:trPr>
          <w:trHeight w:val="42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51" w:rsidRPr="008E004B" w:rsidRDefault="00E21651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51" w:rsidRPr="008E004B" w:rsidRDefault="00E21651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51" w:rsidRPr="008E004B" w:rsidRDefault="00E21651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51" w:rsidRPr="008E004B" w:rsidRDefault="00E21651" w:rsidP="009C34B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C03848" w:rsidRPr="008E004B" w:rsidRDefault="00E21651">
      <w:pPr>
        <w:rPr>
          <w:rFonts w:asciiTheme="minorHAnsi" w:hAnsiTheme="minorHAnsi" w:cstheme="minorHAnsi"/>
          <w:sz w:val="18"/>
          <w:szCs w:val="18"/>
        </w:rPr>
      </w:pPr>
      <w:r w:rsidRPr="008E004B">
        <w:rPr>
          <w:rFonts w:asciiTheme="minorHAnsi" w:hAnsiTheme="minorHAnsi" w:cstheme="minorHAnsi"/>
          <w:sz w:val="18"/>
          <w:szCs w:val="18"/>
        </w:rPr>
        <w:t>En caso de ser necesario agregar</w:t>
      </w:r>
      <w:r w:rsidR="00F30EE8" w:rsidRPr="008E004B">
        <w:rPr>
          <w:rFonts w:asciiTheme="minorHAnsi" w:hAnsiTheme="minorHAnsi" w:cstheme="minorHAnsi"/>
          <w:sz w:val="18"/>
          <w:szCs w:val="18"/>
        </w:rPr>
        <w:t xml:space="preserve"> </w:t>
      </w:r>
      <w:r w:rsidRPr="008E004B">
        <w:rPr>
          <w:rFonts w:asciiTheme="minorHAnsi" w:hAnsiTheme="minorHAnsi" w:cstheme="minorHAnsi"/>
          <w:sz w:val="18"/>
          <w:szCs w:val="18"/>
        </w:rPr>
        <w:t>filas.</w:t>
      </w:r>
    </w:p>
    <w:p w:rsidR="00E21651" w:rsidRPr="008E004B" w:rsidRDefault="00E21651">
      <w:pPr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2"/>
        <w:gridCol w:w="6569"/>
      </w:tblGrid>
      <w:tr w:rsidR="00E21651" w:rsidRPr="008E004B" w:rsidTr="003931DE">
        <w:trPr>
          <w:trHeight w:val="416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E004B">
              <w:rPr>
                <w:rFonts w:asciiTheme="minorHAnsi" w:hAnsiTheme="minorHAnsi" w:cstheme="minorHAnsi"/>
                <w:b/>
              </w:rPr>
              <w:t>Antecedentes del Proyecto.</w:t>
            </w:r>
          </w:p>
        </w:tc>
      </w:tr>
      <w:tr w:rsidR="00E21651" w:rsidRPr="008E004B" w:rsidTr="003931DE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Nombre del Proyecto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21651" w:rsidRPr="008E004B" w:rsidRDefault="00E21651" w:rsidP="00E21651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E21651" w:rsidRPr="008E004B" w:rsidRDefault="00E21651" w:rsidP="00E21651">
      <w:pPr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709"/>
      </w:tblGrid>
      <w:tr w:rsidR="00E21651" w:rsidRPr="008E004B" w:rsidTr="003931DE">
        <w:trPr>
          <w:trHeight w:val="443"/>
          <w:jc w:val="center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Línea de Intervención del Proyecto. (Marcar con una X - Puede ser más de una)</w:t>
            </w:r>
          </w:p>
        </w:tc>
      </w:tr>
      <w:tr w:rsidR="00E21651" w:rsidRPr="008E004B" w:rsidTr="00E21651">
        <w:trPr>
          <w:trHeight w:val="443"/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Cultural e Identitario.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21651" w:rsidRPr="008E004B" w:rsidTr="00E21651">
        <w:trPr>
          <w:trHeight w:val="443"/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Talleres y Cursos.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21651" w:rsidRPr="008E004B" w:rsidTr="00E21651">
        <w:trPr>
          <w:trHeight w:val="443"/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Deporte y Estilo de Vida Saludable.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21651" w:rsidRPr="008E004B" w:rsidRDefault="00E21651">
      <w:pPr>
        <w:rPr>
          <w:rFonts w:asciiTheme="minorHAnsi" w:hAnsiTheme="minorHAnsi" w:cstheme="minorHAnsi"/>
          <w:sz w:val="18"/>
          <w:szCs w:val="18"/>
        </w:rPr>
      </w:pPr>
    </w:p>
    <w:p w:rsidR="00E21651" w:rsidRPr="008E004B" w:rsidRDefault="00E21651">
      <w:pPr>
        <w:rPr>
          <w:rFonts w:asciiTheme="minorHAnsi" w:hAnsiTheme="minorHAnsi" w:cstheme="minorHAnsi"/>
          <w:sz w:val="18"/>
          <w:szCs w:val="18"/>
        </w:rPr>
      </w:pPr>
    </w:p>
    <w:p w:rsidR="00E21651" w:rsidRDefault="00E21651">
      <w:pPr>
        <w:rPr>
          <w:rFonts w:asciiTheme="minorHAnsi" w:hAnsiTheme="minorHAnsi" w:cstheme="minorHAnsi"/>
          <w:sz w:val="18"/>
          <w:szCs w:val="18"/>
        </w:rPr>
      </w:pPr>
    </w:p>
    <w:p w:rsidR="00771444" w:rsidRPr="008E004B" w:rsidRDefault="00771444">
      <w:pPr>
        <w:rPr>
          <w:rFonts w:asciiTheme="minorHAnsi" w:hAnsiTheme="minorHAnsi" w:cstheme="minorHAnsi"/>
          <w:sz w:val="18"/>
          <w:szCs w:val="18"/>
        </w:rPr>
      </w:pPr>
    </w:p>
    <w:p w:rsidR="00E21651" w:rsidRPr="008E004B" w:rsidRDefault="00E21651">
      <w:pPr>
        <w:rPr>
          <w:rFonts w:asciiTheme="minorHAnsi" w:hAnsiTheme="minorHAnsi" w:cstheme="minorHAnsi"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6423"/>
      </w:tblGrid>
      <w:tr w:rsidR="00E21651" w:rsidRPr="008E004B" w:rsidTr="003931DE">
        <w:trPr>
          <w:trHeight w:val="47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E004B">
              <w:rPr>
                <w:rFonts w:asciiTheme="minorHAnsi" w:hAnsiTheme="minorHAnsi" w:cstheme="minorHAnsi"/>
                <w:b/>
              </w:rPr>
              <w:lastRenderedPageBreak/>
              <w:t>Formulario del Proyecto</w:t>
            </w:r>
          </w:p>
        </w:tc>
      </w:tr>
      <w:tr w:rsidR="00E21651" w:rsidRPr="008E004B" w:rsidTr="003931DE">
        <w:trPr>
          <w:trHeight w:val="4963"/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21651" w:rsidRPr="008E004B" w:rsidRDefault="006154CF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Fundamentación</w:t>
            </w:r>
            <w:r w:rsidR="008E00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 Diagnóstico</w:t>
            </w:r>
          </w:p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21651" w:rsidRPr="008E004B" w:rsidRDefault="00E21651" w:rsidP="00F30EE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Identifique</w:t>
            </w:r>
            <w:r w:rsidR="00F30EE8" w:rsidRPr="008E004B">
              <w:rPr>
                <w:rFonts w:asciiTheme="minorHAnsi" w:hAnsiTheme="minorHAnsi" w:cstheme="minorHAnsi"/>
                <w:sz w:val="20"/>
                <w:szCs w:val="20"/>
              </w:rPr>
              <w:t xml:space="preserve"> la </w:t>
            </w: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 xml:space="preserve">necesidad </w:t>
            </w:r>
            <w:r w:rsidR="00F30EE8" w:rsidRPr="008E004B">
              <w:rPr>
                <w:rFonts w:asciiTheme="minorHAnsi" w:hAnsiTheme="minorHAnsi" w:cstheme="minorHAnsi"/>
                <w:sz w:val="20"/>
                <w:szCs w:val="20"/>
              </w:rPr>
              <w:t xml:space="preserve">u oportunidad </w:t>
            </w: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que origina la presentación del proyecto, y describa brevemente la situación actual desde la que se presenta</w:t>
            </w:r>
          </w:p>
        </w:tc>
        <w:tc>
          <w:tcPr>
            <w:tcW w:w="3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21651" w:rsidRPr="008E004B" w:rsidTr="003931DE">
        <w:trPr>
          <w:trHeight w:val="2255"/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Objetivo General</w:t>
            </w:r>
          </w:p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21651" w:rsidRPr="008E004B" w:rsidRDefault="00E21651" w:rsidP="00F30EE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 xml:space="preserve">¿Qué se </w:t>
            </w:r>
            <w:r w:rsidR="00F30EE8" w:rsidRPr="008E004B">
              <w:rPr>
                <w:rFonts w:asciiTheme="minorHAnsi" w:hAnsiTheme="minorHAnsi" w:cstheme="minorHAnsi"/>
                <w:sz w:val="20"/>
                <w:szCs w:val="20"/>
              </w:rPr>
              <w:t>pretende</w:t>
            </w: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 xml:space="preserve"> lograr con el proyecto </w:t>
            </w:r>
            <w:r w:rsidR="00F30EE8" w:rsidRPr="008E004B">
              <w:rPr>
                <w:rFonts w:asciiTheme="minorHAnsi" w:hAnsiTheme="minorHAnsi" w:cstheme="minorHAnsi"/>
                <w:sz w:val="20"/>
                <w:szCs w:val="20"/>
              </w:rPr>
              <w:t>presenta</w:t>
            </w: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do?</w:t>
            </w:r>
          </w:p>
        </w:tc>
        <w:tc>
          <w:tcPr>
            <w:tcW w:w="3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21651" w:rsidRPr="008E004B" w:rsidTr="003931DE">
        <w:trPr>
          <w:trHeight w:val="3978"/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Objetivos Específicos.</w:t>
            </w:r>
          </w:p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30EE8" w:rsidRPr="008E004B" w:rsidRDefault="00E21651" w:rsidP="00F30EE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 xml:space="preserve">Definir aquellos procedimientos o etapas que de forma progresiva intentan alcanzar </w:t>
            </w:r>
            <w:r w:rsidR="00F30EE8" w:rsidRPr="008E004B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l Objetivo General</w:t>
            </w:r>
            <w:r w:rsidR="00F30EE8" w:rsidRPr="008E004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E004B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:rsidR="00E21651" w:rsidRPr="008E004B" w:rsidRDefault="00E21651">
      <w:pPr>
        <w:rPr>
          <w:rFonts w:asciiTheme="minorHAnsi" w:hAnsiTheme="minorHAnsi" w:cstheme="minorHAnsi"/>
          <w:sz w:val="18"/>
          <w:szCs w:val="18"/>
        </w:rPr>
      </w:pPr>
    </w:p>
    <w:p w:rsidR="00E21651" w:rsidRPr="008E004B" w:rsidRDefault="00E21651">
      <w:pPr>
        <w:rPr>
          <w:rFonts w:asciiTheme="minorHAnsi" w:hAnsiTheme="minorHAnsi" w:cstheme="minorHAnsi"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1"/>
      </w:tblGrid>
      <w:tr w:rsidR="00E21651" w:rsidRPr="008E004B" w:rsidTr="003931DE">
        <w:trPr>
          <w:trHeight w:val="1016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Definición de Actividades</w:t>
            </w:r>
          </w:p>
          <w:p w:rsidR="00E21651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Mencione detalladamente las actividades que comprenden la ejecución del proyecto, agregando una descripción y responsable por actividad</w:t>
            </w:r>
          </w:p>
          <w:p w:rsidR="008E004B" w:rsidRPr="008E004B" w:rsidRDefault="008E004B" w:rsidP="008E004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Vinculando en orden las actividades de acuerdo a los objetivos específicos </w:t>
            </w:r>
          </w:p>
        </w:tc>
      </w:tr>
      <w:tr w:rsidR="00E21651" w:rsidRPr="008E004B" w:rsidTr="00E21651">
        <w:trPr>
          <w:trHeight w:val="785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21651" w:rsidRPr="008E004B" w:rsidRDefault="00E21651">
      <w:pPr>
        <w:rPr>
          <w:rFonts w:asciiTheme="minorHAnsi" w:hAnsiTheme="minorHAnsi" w:cstheme="minorHAnsi"/>
          <w:sz w:val="18"/>
          <w:szCs w:val="18"/>
        </w:rPr>
      </w:pPr>
      <w:r w:rsidRPr="008E004B">
        <w:rPr>
          <w:rFonts w:asciiTheme="minorHAnsi" w:hAnsiTheme="minorHAnsi" w:cstheme="minorHAnsi"/>
          <w:sz w:val="18"/>
          <w:szCs w:val="18"/>
        </w:rPr>
        <w:t>Enumerar cada una de las actividades, lo más detallado posible.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5"/>
        <w:gridCol w:w="5806"/>
      </w:tblGrid>
      <w:tr w:rsidR="00E21651" w:rsidRPr="008E004B" w:rsidTr="003931DE">
        <w:trPr>
          <w:trHeight w:val="2676"/>
        </w:trPr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¿De qué manera este proyecto contribuye a la /las Línea de Acción seleccionada?</w:t>
            </w:r>
          </w:p>
        </w:tc>
        <w:tc>
          <w:tcPr>
            <w:tcW w:w="3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51" w:rsidRPr="008E004B" w:rsidRDefault="00E21651" w:rsidP="00E2165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21651" w:rsidRPr="008E004B" w:rsidRDefault="00E21651">
      <w:pPr>
        <w:rPr>
          <w:rFonts w:asciiTheme="minorHAnsi" w:hAnsiTheme="minorHAnsi" w:cstheme="minorHAnsi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5"/>
        <w:gridCol w:w="5806"/>
      </w:tblGrid>
      <w:tr w:rsidR="006A423E" w:rsidRPr="008E004B" w:rsidTr="003931DE">
        <w:trPr>
          <w:trHeight w:val="3682"/>
        </w:trPr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A423E" w:rsidRPr="008E004B" w:rsidRDefault="008E004B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Resultados esperados - Impacto</w:t>
            </w:r>
            <w:r w:rsidR="006A423E"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Especificar qué resultados concretos se espera conseguir a partir del proyecto</w:t>
            </w: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:rsidR="00F30EE8" w:rsidRPr="008E004B" w:rsidRDefault="00F30EE8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De ser posible agregar cifras.</w:t>
            </w:r>
          </w:p>
        </w:tc>
        <w:tc>
          <w:tcPr>
            <w:tcW w:w="3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A423E" w:rsidRPr="008E004B" w:rsidTr="003931DE">
        <w:trPr>
          <w:trHeight w:val="2996"/>
        </w:trPr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¿Cómo se evaluará el proyecto?</w:t>
            </w:r>
          </w:p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A423E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Describir brevemente cómo se evaluará cada act</w:t>
            </w:r>
            <w:r w:rsidR="008E004B">
              <w:rPr>
                <w:rFonts w:asciiTheme="minorHAnsi" w:hAnsiTheme="minorHAnsi" w:cstheme="minorHAnsi"/>
                <w:sz w:val="20"/>
                <w:szCs w:val="20"/>
              </w:rPr>
              <w:t>ividad.</w:t>
            </w:r>
          </w:p>
          <w:p w:rsidR="008E004B" w:rsidRDefault="008E004B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Generar indicadores EJ:</w:t>
            </w:r>
          </w:p>
          <w:p w:rsidR="008E004B" w:rsidRDefault="008E004B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004B" w:rsidRDefault="005233BA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158750</wp:posOffset>
                      </wp:positionV>
                      <wp:extent cx="1283335" cy="0"/>
                      <wp:effectExtent l="5080" t="9525" r="6985" b="9525"/>
                      <wp:wrapNone/>
                      <wp:docPr id="1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3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63FCBA6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" o:spid="_x0000_s1026" type="#_x0000_t32" style="position:absolute;margin-left:14.35pt;margin-top:12.5pt;width:101.0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"/>
                  </w:pict>
                </mc:Fallback>
              </mc:AlternateContent>
            </w:r>
            <w:r w:rsidR="008E004B" w:rsidRPr="008E004B">
              <w:rPr>
                <w:rFonts w:asciiTheme="minorHAnsi" w:hAnsiTheme="minorHAnsi" w:cstheme="minorHAnsi"/>
                <w:i/>
                <w:sz w:val="20"/>
                <w:szCs w:val="20"/>
              </w:rPr>
              <w:t>Cantidad de participantes</w:t>
            </w:r>
          </w:p>
          <w:p w:rsidR="008E004B" w:rsidRPr="008E004B" w:rsidRDefault="008E004B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</w:t>
            </w:r>
            <w:r w:rsidRPr="008E004B">
              <w:rPr>
                <w:rFonts w:asciiTheme="minorHAnsi" w:hAnsiTheme="minorHAnsi" w:cstheme="minorHAnsi"/>
                <w:i/>
                <w:sz w:val="20"/>
                <w:szCs w:val="20"/>
              </w:rPr>
              <w:t>antidad total</w:t>
            </w:r>
          </w:p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Anexar formato para evaluación.</w:t>
            </w:r>
          </w:p>
        </w:tc>
        <w:tc>
          <w:tcPr>
            <w:tcW w:w="3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6A423E" w:rsidRPr="008E004B" w:rsidRDefault="006A423E">
      <w:pPr>
        <w:rPr>
          <w:rFonts w:asciiTheme="minorHAnsi" w:hAnsiTheme="minorHAnsi" w:cstheme="minorHAnsi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5"/>
        <w:gridCol w:w="4631"/>
        <w:gridCol w:w="1175"/>
      </w:tblGrid>
      <w:tr w:rsidR="006A423E" w:rsidRPr="008E004B" w:rsidTr="003931DE">
        <w:trPr>
          <w:trHeight w:val="484"/>
        </w:trPr>
        <w:tc>
          <w:tcPr>
            <w:tcW w:w="1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A423E" w:rsidRPr="008E004B" w:rsidRDefault="006A423E" w:rsidP="003931DE">
            <w:pPr>
              <w:shd w:val="clear" w:color="auto" w:fill="DBE5F1"/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Beneficiarios del Proyecto.</w:t>
            </w:r>
          </w:p>
          <w:p w:rsidR="006A423E" w:rsidRPr="008E004B" w:rsidRDefault="006A423E" w:rsidP="003931DE">
            <w:pPr>
              <w:shd w:val="clear" w:color="auto" w:fill="DBE5F1"/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A423E" w:rsidRPr="008E004B" w:rsidRDefault="006A423E" w:rsidP="003931DE">
            <w:pPr>
              <w:shd w:val="clear" w:color="auto" w:fill="DBE5F1"/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Identificar a aquellas personas que serán favorecidas con la ejecución del Proyecto. Tanto directa como indirectamente</w:t>
            </w: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E004B">
              <w:rPr>
                <w:rFonts w:asciiTheme="minorHAnsi" w:hAnsiTheme="minorHAnsi" w:cstheme="minorHAnsi"/>
                <w:b/>
                <w:sz w:val="18"/>
                <w:szCs w:val="18"/>
              </w:rPr>
              <w:t>Beneficiarios Directos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E004B">
              <w:rPr>
                <w:rFonts w:asciiTheme="minorHAnsi" w:hAnsiTheme="minorHAnsi" w:cstheme="minorHAnsi"/>
                <w:b/>
                <w:sz w:val="18"/>
                <w:szCs w:val="18"/>
              </w:rPr>
              <w:t>Cantidad</w:t>
            </w:r>
          </w:p>
        </w:tc>
      </w:tr>
      <w:tr w:rsidR="008E004B" w:rsidRPr="008E004B" w:rsidTr="00244B25">
        <w:trPr>
          <w:trHeight w:val="9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004B" w:rsidRPr="008E004B" w:rsidRDefault="008E004B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004B" w:rsidRPr="008E004B" w:rsidRDefault="008E004B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004B" w:rsidRPr="008E004B" w:rsidRDefault="008E004B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A423E" w:rsidRPr="008E004B" w:rsidTr="003931DE">
        <w:trPr>
          <w:trHeight w:val="4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E004B">
              <w:rPr>
                <w:rFonts w:asciiTheme="minorHAnsi" w:hAnsiTheme="minorHAnsi" w:cstheme="minorHAnsi"/>
                <w:b/>
                <w:sz w:val="18"/>
                <w:szCs w:val="18"/>
              </w:rPr>
              <w:t>Beneficiarios Indirectos.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E004B">
              <w:rPr>
                <w:rFonts w:asciiTheme="minorHAnsi" w:hAnsiTheme="minorHAnsi" w:cstheme="minorHAnsi"/>
                <w:b/>
                <w:sz w:val="18"/>
                <w:szCs w:val="18"/>
              </w:rPr>
              <w:t>Cantidad</w:t>
            </w:r>
          </w:p>
        </w:tc>
      </w:tr>
      <w:tr w:rsidR="008E004B" w:rsidRPr="008E004B" w:rsidTr="0097434C">
        <w:trPr>
          <w:trHeight w:val="9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E004B" w:rsidRPr="008E004B" w:rsidRDefault="008E004B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004B" w:rsidRPr="008E004B" w:rsidRDefault="008E004B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004B" w:rsidRPr="008E004B" w:rsidRDefault="008E004B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A423E" w:rsidRPr="008E004B" w:rsidTr="003931DE">
        <w:trPr>
          <w:trHeight w:val="4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6A423E" w:rsidRPr="008E004B" w:rsidRDefault="006A423E">
      <w:pPr>
        <w:rPr>
          <w:rFonts w:asciiTheme="minorHAnsi" w:hAnsiTheme="minorHAnsi" w:cstheme="minorHAnsi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9"/>
        <w:gridCol w:w="4352"/>
      </w:tblGrid>
      <w:tr w:rsidR="006A423E" w:rsidRPr="008E004B" w:rsidTr="003931DE">
        <w:trPr>
          <w:trHeight w:val="614"/>
        </w:trPr>
        <w:tc>
          <w:tcPr>
            <w:tcW w:w="2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Señale la fecha de Inicio y </w:t>
            </w:r>
            <w:r w:rsidRPr="008E004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DBE5F1"/>
              </w:rPr>
              <w:t>de Término del Proyecto</w:t>
            </w:r>
          </w:p>
        </w:tc>
        <w:tc>
          <w:tcPr>
            <w:tcW w:w="2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3E" w:rsidRPr="008E004B" w:rsidRDefault="006A423E" w:rsidP="006A423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107F8" w:rsidRPr="008E004B" w:rsidRDefault="003107F8">
      <w:pPr>
        <w:rPr>
          <w:rFonts w:asciiTheme="minorHAnsi" w:hAnsiTheme="minorHAnsi" w:cstheme="minorHAnsi"/>
          <w:sz w:val="18"/>
          <w:szCs w:val="18"/>
        </w:rPr>
        <w:sectPr w:rsidR="003107F8" w:rsidRPr="008E004B" w:rsidSect="00C03848">
          <w:headerReference w:type="default" r:id="rId9"/>
          <w:footerReference w:type="default" r:id="rId10"/>
          <w:pgSz w:w="12240" w:h="15840"/>
          <w:pgMar w:top="1418" w:right="1418" w:bottom="1418" w:left="2211" w:header="709" w:footer="709" w:gutter="0"/>
          <w:cols w:space="708"/>
          <w:docGrid w:linePitch="360"/>
        </w:sectPr>
      </w:pPr>
    </w:p>
    <w:p w:rsidR="003107F8" w:rsidRPr="008E004B" w:rsidRDefault="003107F8">
      <w:pPr>
        <w:rPr>
          <w:rFonts w:asciiTheme="minorHAnsi" w:hAnsiTheme="minorHAnsi" w:cstheme="minorHAnsi"/>
          <w:sz w:val="18"/>
          <w:szCs w:val="18"/>
        </w:rPr>
        <w:sectPr w:rsidR="003107F8" w:rsidRPr="008E004B" w:rsidSect="003107F8">
          <w:type w:val="continuous"/>
          <w:pgSz w:w="12240" w:h="15840"/>
          <w:pgMar w:top="1418" w:right="1418" w:bottom="1418" w:left="2211" w:header="709" w:footer="709" w:gutter="0"/>
          <w:cols w:space="708"/>
          <w:docGrid w:linePitch="360"/>
        </w:sectPr>
      </w:pPr>
    </w:p>
    <w:tbl>
      <w:tblPr>
        <w:tblpPr w:leftFromText="141" w:rightFromText="141" w:vertAnchor="page" w:horzAnchor="page" w:tblpX="2158" w:tblpY="2251"/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5233BA" w:rsidRPr="008E004B" w:rsidTr="005233BA">
        <w:trPr>
          <w:trHeight w:val="1132"/>
        </w:trPr>
        <w:tc>
          <w:tcPr>
            <w:tcW w:w="1272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8CCE4"/>
            <w:vAlign w:val="center"/>
          </w:tcPr>
          <w:p w:rsidR="005233BA" w:rsidRPr="008E004B" w:rsidRDefault="005233BA" w:rsidP="005F6CB6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Carta Gantt: </w:t>
            </w: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Indique las actividades del proyecto y marque con una X la semana de su ejecución.</w:t>
            </w:r>
          </w:p>
          <w:p w:rsidR="005233BA" w:rsidRPr="008E004B" w:rsidRDefault="005233BA" w:rsidP="005F6CB6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Dividir de acuerdo a los meses de ejecución (cambiar si es necesario los planteados inicialmente) , indicando en la fila “fecha” Arriba los meses y abajo las semana de cada mes</w:t>
            </w:r>
          </w:p>
        </w:tc>
      </w:tr>
      <w:tr w:rsidR="005233BA" w:rsidRPr="008E004B" w:rsidTr="005233BA">
        <w:trPr>
          <w:trHeight w:val="488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Actividad / Fecha (Por semanas)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Junio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Julio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Agosto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Septiembre</w:t>
            </w:r>
          </w:p>
        </w:tc>
        <w:tc>
          <w:tcPr>
            <w:tcW w:w="2126" w:type="dxa"/>
            <w:gridSpan w:val="5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Octubre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Noviembre</w:t>
            </w:r>
          </w:p>
        </w:tc>
      </w:tr>
      <w:tr w:rsidR="005233BA" w:rsidRPr="008E004B" w:rsidTr="005233BA">
        <w:trPr>
          <w:trHeight w:val="340"/>
        </w:trPr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</w:tr>
      <w:tr w:rsidR="005233BA" w:rsidRPr="008E004B" w:rsidTr="005233BA">
        <w:trPr>
          <w:trHeight w:val="48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233BA" w:rsidRPr="008E004B" w:rsidTr="005233BA">
        <w:trPr>
          <w:trHeight w:val="48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233BA" w:rsidRPr="008E004B" w:rsidTr="005233BA">
        <w:trPr>
          <w:trHeight w:val="48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233BA" w:rsidRPr="008E004B" w:rsidTr="005233BA">
        <w:trPr>
          <w:trHeight w:val="48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233BA" w:rsidRPr="008E004B" w:rsidTr="005233BA">
        <w:trPr>
          <w:trHeight w:val="48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233BA" w:rsidRPr="008E004B" w:rsidTr="005233BA">
        <w:trPr>
          <w:trHeight w:val="48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233BA" w:rsidRPr="008E004B" w:rsidTr="005233BA">
        <w:trPr>
          <w:trHeight w:val="48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233BA" w:rsidRPr="008E004B" w:rsidTr="005233BA">
        <w:trPr>
          <w:trHeight w:val="48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233BA" w:rsidRPr="008E004B" w:rsidTr="005233BA">
        <w:trPr>
          <w:trHeight w:val="48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233BA" w:rsidRPr="008E004B" w:rsidTr="005233BA">
        <w:trPr>
          <w:trHeight w:val="48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233BA" w:rsidRPr="008E004B" w:rsidTr="005233BA">
        <w:trPr>
          <w:trHeight w:val="48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Evaluación Proyecto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233BA" w:rsidRPr="008E004B" w:rsidRDefault="005233BA" w:rsidP="005233B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A3E13" w:rsidRPr="008E004B" w:rsidRDefault="005233BA" w:rsidP="001332C6">
      <w:pPr>
        <w:rPr>
          <w:rFonts w:asciiTheme="minorHAnsi" w:hAnsiTheme="minorHAnsi" w:cstheme="minorHAnsi"/>
          <w:sz w:val="18"/>
          <w:szCs w:val="18"/>
        </w:rPr>
      </w:pPr>
      <w:r w:rsidRPr="008E004B">
        <w:rPr>
          <w:rFonts w:asciiTheme="minorHAnsi" w:hAnsiTheme="minorHAnsi" w:cstheme="minorHAnsi"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-1403985</wp:posOffset>
                </wp:positionV>
                <wp:extent cx="10191750" cy="7773670"/>
                <wp:effectExtent l="0" t="0" r="0" b="0"/>
                <wp:wrapNone/>
                <wp:docPr id="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0" cy="7773670"/>
                          <a:chOff x="0" y="0"/>
                          <a:chExt cx="16050" cy="12242"/>
                        </a:xfrm>
                      </wpg:grpSpPr>
                      <wpg:grpSp>
                        <wpg:cNvPr id="7" name="52 Grupo"/>
                        <wpg:cNvGrpSpPr>
                          <a:grpSpLocks/>
                        </wpg:cNvGrpSpPr>
                        <wpg:grpSpPr bwMode="auto">
                          <a:xfrm>
                            <a:off x="1920" y="0"/>
                            <a:ext cx="14130" cy="1695"/>
                            <a:chOff x="0" y="0"/>
                            <a:chExt cx="8972550" cy="1076325"/>
                          </a:xfrm>
                        </wpg:grpSpPr>
                        <pic:pic xmlns:pic="http://schemas.openxmlformats.org/drawingml/2006/picture">
                          <pic:nvPicPr>
                            <pic:cNvPr id="8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360" b="8949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3625" y="0"/>
                              <a:ext cx="6638925" cy="107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92" r="30392" b="8968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86250" cy="107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9" descr="Hojas para ba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61" r="84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" cy="1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45E092A" id="Group 10" o:spid="_x0000_s1026" style="position:absolute;margin-left:-70.9pt;margin-top:-110.55pt;width:802.5pt;height:612.1pt;z-index:251658240" coordsize="16050,12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C/+4ADkFkb2JlAGSA&#10;AAAAAf/bAIQADAgICAkIDAkJDBELCgsRFQ8MDA8VGBMTFRMTGBEMDAwMDAwRDAwMDAwMDAwMDAwM&#10;DAwMDAwMDAwMDAwMDAwMDAENCwsNDg0QDg4QFA4ODhQUDg4ODhQRDAwMDAwREQwMDAwMDBEMDAwM&#10;DAwMDAwMDAwMDAwMDAwMDAwMDAwMDAwM/8AAEQgAoAB8AwEiAAIRAQMRAf/dAAQAC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3I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XIAAAABAAIBcgAAAAEAAjhCSU0EJgAAAAAADgAAAAAAAAAAAAA/gAAAOEJJTQQN&#10;AAAAAAAE////xD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P5gAAAABSZ2h0bG9uZwAADEk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LA4QklNBAwAAAAAE/IAAAABAAAAfAAA&#10;AKAAAAF0AADogAAAE9YAGAAB/9j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QAMQWRvYmVf&#10;Q00AAv/uAA5BZG9iZQBkgAAAAAH/2wCEAAwICAgJCAwJCQwRCwoLERUPDAwPFRgTExUTExgRDAwM&#10;DAwMEQwMDAwMDAwMDAwMDAwMDAwMDAwMDAwMDAwMDAwBDQsLDQ4NEA4OEBQODg4UFA4ODg4UEQwM&#10;DAwMEREMDAwMDAwRDAwMDAwMDAwMDAwMDAwMDAwMDAwMDAwMDAwMDP/AABEIAKAAf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QAAAAAH/2wCEAAEBAQEBAQEBAQEBAQEBAQEBAQEBAQEBAQEBAQEC&#10;AQEBAQEBAgICAgICAgICAgICAgIDAwMDAwMDAwMDAwMDAwMBAQEBAQEBAgEBAgMCAgIDAwMDAwMD&#10;AwMDAwMDAwMDAwMDAwMDAwMDAwMDAwMDAwMDAwMDAwMDAwMDAwMDAwMDA//AABEID+YMSQMBEQAC&#10;EQEDEQH/3QAEAYr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I9u0PWuv/9bWF95N9Aj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OP/Lq&#10;/wC3gvwU/wDFyPjF/wC/swnss3n/AJI93/zRl/443T1t/uTH/pl/wjr61fvHfoY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J9&#10;qOtdf//T1hfeTfQI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j/y6v8At4L8&#10;FP8Axcj4xf8Av7MJ7LN5/wCSPd/80Zf+ON09bf7kx/6Zf8I6+tX7x36G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RHt2h611/9PWF95N9A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OP/Lq/wC3gvwU/wDFyPjF/wC/swnss3n/AJI93/zR&#10;l/443T1t/uTH/pl/wjr61fvHfoY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if&#10;ajrXX//Q1hfeTfQI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j/y6v8At4L8&#10;FP8Axcj4xf8Av7MJ7LN5/wCSPd/80Zf+ON09bf7kx/6Zf8I6+tX7x36G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s&#10;n+rb/dook/1bf7tFAH8A8khbgdKbRRQAU6I4em0UASSS9kP41HRRQAUCiigCaSTbwOtQkknJoooA&#10;KKKKAJldUjBaoncucmkooAKKKKAJrWQRqxJps9w03H8NR0UAFFFFAH65/wDBl3/yla8Xf9kL1b/0&#10;7aPX9RNfy7f8GXf/ACla8Xf9kL1b/wBO2j1/UT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k/1bf7tFEn+rb/AHaKAP4BaKKKACiiigAooooAKKKKACiiigAooooAKKKKACii&#10;igAooooAKKKKAP1z/wCDLv8A5SteLv8Asherf+nbR6/qJr+Xb/gy7/5SteLv+yF6t/6dtHr+om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J/q2/3aKJP9W3+7RQB/ALRRRQA&#10;UUUUAFFFFABRRRQAUUUUAFFFFABRRRQAUUUUAFFFFABRRRQB+uf/AAZd/wDKVrxd/wBkL1b/ANO2&#10;j1/UTX8u3/Bl3/yla8Xf9kL1b/07aPX9R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T/AFbf7tFEn+rb/dooA/gFooooAKKKKACiiigAooooAKKKKACiiigAooooAKKKKACi&#10;iigAooooA/XP/gy7/wCUrXi7/sherf8Ap20ev6ia/l2/4Mu/+UrXi7/sherf+nbR6/qJ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yf6tv92iiT/Vt/u0UAfwC0UUUAFFFFAB&#10;RRRQAUUUUAFFFFABRRRQAUUUUAFFFFABRRRQAUUUUAfrn/wZd/8AKVrxd/2QvVv/AE7aPX9RNfy7&#10;f8GXf/KVrxd/2QvVv/Tto9f1E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ZP9W3+7RRJ/q2/3aKAP4BaKKKACiiigAooooAKKKKACiiigAooooAKKKKACiiigAooooAKKKKAP&#10;1z/4Mu/+UrXi7/sherf+nbR6/qJr+Xb/AIMu/wDlK14u/wCyF6t/6dtHr+om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bJ/q2/wB2iiT/AFbf7tFAH8BG0elIy7RTckdDRmgB&#10;yAE80bBTaMn1oAG68U5VGM02jJHSgBxUAU1eTg0ZJ60UASbR6Uxhg4FJk+tFADlXIoKDFNyR0oyT&#10;1NAAOvNO2c5ptGT60AOcAdKRRk80maKAHhRTDRk+tFADgo64oZQBmm5I6UZJ60Afrn/wZd/8pWvF&#10;3/ZC9W/9O2j1/UTX8u3/AAZd/wDKVrxd/wBkL1b/ANO2j1/U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k/1bf7tFEn+rb/dooA/gHfrQnTNN560ZIoAkIyMVGOtBYnqaMH0&#10;oAkH0pr0gZh3pMk0AOT6U6o8kUu5vWgBD1p69OlM59KAxHQ0APfp0pq9aQknrRQBJTH4PSjc3rSc&#10;0AOTpnFObpUYJFBYnqaAAdakH0qOlDMO9ACv16UJ16U0knrRkigD9dv+DL//AJSseLv+yF6t/wCn&#10;XR6/qGr+Xf8A4MvCT/wVZ8XZP/NC9W/9O2j1/U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k/wBW3+7RRJ/q2/3aKAP4Caa/Sk3N60hJNADkxTqj+Yc0u5vWgAb71PXp0qPB&#10;PalBYcZoAe3SmL96kLE9TR8w5xQBJ+FNfrSbm9aTkmgB6fdpfwpmWFG5vWgBB1qT8KjwfSl3N60A&#10;K/ShKaSTR8woAkpjfeo3N60mCe1AEg6dKR/u03cw4zSFiepoA/XP/gy7/wCUrXi7/sherf8Ap20e&#10;v6ia/l3/AODLwEf8FWfF2R/zQvVv/Tto9f1E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ZP8AVt/u0USf6tv92igD+Ad+tKn3aZ8x5pQxWgB9RjrTt7Him4PpQBJTX6Ub2pCW&#10;agBY6dTAWXtS72oARuDT+nAqPDHnFKGIoAc/3aROtIWZuKT5hzQBJTX60bzTfmPOKAHp92lpgZl4&#10;pSzHigBo61JUeGHOKdvagAfpmhOmaQlm7UAlaAP11/4Mv/8AlKx4u/7IXq3/AKddHr+oav5d/wDg&#10;y8Yn/gqz4uB/6IXq3/p20ev6i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sn+rb/dook/1bf7tFAH8BNNfpRvYUhLN2oAWOnUwbl5xS7zQAjfep69Kjwx5xTtzDigBzdKYn3q&#10;Usx4pAGHQUAPpr9c0bzSHcecUAOT7tLTQWUdKN7GgBo61JUeG9KdvagAfpRHSEs3agbl5xQA+mN9&#10;6l3mm4Y84oAkHApG5Wk3MOKQszcUAfrl/wAGXf8Ayla8Xf8AZC9W/wDTto9f1E1/Lv8A8GXgI/4K&#10;s+Lsj/mherf+nbR6/qI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yf6tv&#10;92iiT/Vt/u0UAfwDyjBp0akrkUwlmOTSq7pwKAJChxUKjLYpxlc8U3DDnFAE2xqZIpA5FJ5r+tDM&#10;79aAFiUnpT9jVGrMnSjzX9aAEcYbFSBDiovmPOKcJXAxmgB0ikLmmxjLUF3cYpBuU5FAEuw1HICG&#10;5FHnPSEsxyRQA9FJTNOKGow7pwKDK5GM0AIoy2Kl2H1qHDDnFO81/WgBZFwMmiJcjNIzM/JoDMnS&#10;gD9dP+DMBSP+CrHi4/8AVC9W/wDTro9f1DV/Lv8A8GXsjN/wVZ8XA/8ARC9W/wDTto9f1E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ZP9W3+7RRJ/q2/3aKAP4DQqjtUcwAX&#10;IHekEzDg0jOz8UAOhUHJIqTA9KhUshyBS+c1ACSDDkAVIijaOKiO5jkilEjKMUASOo2nio4gC+DQ&#10;0jMMUg3KcgUAT4HpUUwAPAo85qaxZzk0ASRKNmcU/aD2qFXZBjFBmYigBF5YD3qfaPSq+G9Kf5zD&#10;rQAswAGQKIACSSKazs/ahSycgUATYHpUMgw5ApfOamncTnFAEqooHSiRRsJxUYkZRihpGYYoA/XH&#10;/gy7/wCUrXi7/sherf8Ap20ev6ia/l3/AODLwEf8FWfF2R/zQvVv/Tto9f1E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J/q2/3aKJP9W3+7RQB/AOJHAwGNNZmY5Y0UUAAJByKd5sn980UUANpVdl&#10;+61FFAAzs33mzSUUUAO82T++aaSScmiigBVZlOVNKZHIwWNFFADacJJAMBzRRQA0szHLGgEg5FFF&#10;ADjJIRguabRRQA5XdRhWpGdm+82aKKAP1z/4Muh/xtY8Xn/qherf+nbR6/qI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f7jfSiiigD/9lQSwMECgAAAAAAAAAhAARHe4Ij&#10;JAMAIyQDABUAAABkcnMvbWVkaWEvaW1hZ2UxLmpwZWf/2P/gABBKRklGAAEBAQDcANwAAP/bAEMA&#10;AgEBAQEBAgEBAQICAgICBAMCAgICBQQEAwQGBQYGBgUGBgYHCQgGBwkHBgYICwgJCgoKCgoGCAsM&#10;CwoMCQoKCv/bAEMBAgICAgICBQMDBQoHBgcKCgoKCgoKCgoKCgoKCgoKCgoKCgoKCgoKCgoKCgoK&#10;CgoKCgoKCgoKCgoKCgoKCgoKCv/AABEICXQH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+o/6gf739KsVX1H/AFA/3v6UAfwF0UUUAFFFFABRRRQAUUUUAFFFFABRRRQA&#10;UUUUAFFFFABRRRQAUUUUAFFFFABRRRQAUUUUAFFFFABRRRQAUUUUAFFFFABRRRQAVqeCP+R00f8A&#10;7Clv/wCjFrLrU8Ef8jpo/wD2FLf/ANGLQB/fNH/q1/3adTY/9Wv+7T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+o/wCoH+9/SrFV9R/1A/3v6UAfwF0UUUAFFFFA&#10;BRRRQAUUUUAFFFFABRRRQAUUUUAFFFFABRRRQAUUUUAFFFFABRRRQAUUUUAFFFFABRRRQAUUUUAF&#10;FFFABRRRQAVqeCP+R00f/sKW/wD6MWsutTwR/wAjpo//AGFLf/0YtAH980f+rX/dp1Nj/wBWv+7T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+o/6gf739KsVX1H/&#10;AFA/3v6UAfwF0UUUAFFFFABRRRQAUUUUAFFFFABRRRQAUUUUAFFFFABRRRQAUUUUAFFFFABRRRQA&#10;UUUUAFFFFABRRRQAUUUUAFFFFABRRRQAVqeCP+R00f8A7Clv/wCjFrLrU8Ef8jpo/wD2FLf/ANGL&#10;QB/fNH/q1/3adTY/9Wv+7T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+o/wCoH+9/SrFV9R/1A/3v6UAfwF0UUUAFFFFABRRRQAUUUUAFFFFABRRRQAUUUUAFFFFA&#10;BRRRQAUUUUAFFFFABRRRQAUUUUAFFFFABRRRQAUUUUAFFFFABRRRQAVqeCP+R00f/sKW/wD6MWsu&#10;tTwR/wAjpo//AGFLf/0YtAH980f+rX/dp1Nj/wBWv+7T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+o/6gf739KsVX1H/AFA/3v6UAfwF0UUUAFFFFABRRRQAUUUU&#10;AFFFFABRRRQAUUUUAFFFFABRRRQAUUUUAFFFFABRRRQAUUUUAFFFFABRRRQAUUUUAFFFFABRRRQA&#10;VqeCP+R00f8A7Clv/wCjFrLrU8Ef8jpo/wD2FLf/ANGLQB/fNH/q1/3adTY/9Wv+7T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+o/wCoH+9/SrFV9R/1A/3v6UAf&#10;wF0UUUAFFFFABRRRQAUUUUAFFFFABRRRQAUUUUAFFFFABRRRQAUUUUAFFFFABRRRQAUUUUAFFFFA&#10;BRRRQAUUUUAFFFFABRRRQAVqeCP+R00f/sKW/wD6MWsutTwR/wAjpo//AGFLf/0YtAH980f+rX/d&#10;p1Nj/wBWv+7T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+o/6&#10;gf739KsVX1H/AFA/3v6UAfwF0UUUAFFFFABRRRQAUUUUAFFFFABRRRQAUUUUAFFFFABRRRQAUUUU&#10;AFFFFABRRRQAUUUUAFFFFABRRRQAUUUUAFFFFABRRRQAVqeCP+R00f8A7Clv/wCjFrLrU8Ef8jpo&#10;/wD2FLf/ANGLQB/fNH/q1/3adTY/9Wv+7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+o/wCoH+9/SrFV9R/1A/3v6UAfwF0UUUAFFFFABRRRQAUUUUAFFFFABRRR&#10;QAUUUUAFFFFABRRRQAUUUUAFFFFABRRRQAUUUUAFFFFABRRRQAUUUUAFFFFABRRRQAVqeCP+R00f&#10;/sKW/wD6MWsutTwR/wAjpo//AGFLf/0YtAH980f+rX/dp1Nj/wBWv+7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+o/6gf739KsVX1H/AFA/3v6UAfwF0UUUAFFF&#10;FABRRRQAUUUUAFFFFABRRRQAUUUUAFFFFABRRRQAUUUUAFFFFABRRRQAUUUUAFFFFABRRRQAUUUU&#10;AFFFFABRRRQAVqeCP+R00f8A7Clv/wCjFrLrU8Ef8jpo/wD2FLf/ANGLQB/fNH/q1/3adTY/9Wv+&#10;7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+o/wCoH+9/SrFV&#10;9R/1A/3v6UAfwF0UUUAFFFFABRRRQAUUUUAFFFFABRRRQAUUUUAFFFFABRRRQAUUUUAFFFFABRRR&#10;QAUUUUAFFFFABRRRQAUUUUAFFFFABRRRQAVqeCP+R00f/sKW/wD6MWsutTwR/wAjpo//AGFLf/0Y&#10;tAH980f+rX/dp1Nj/wBWv+7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9R/1A/3v6VYqvqP+oH+9/SgD+Auj&#10;cfWjkcUUAFFFLsagBKMkdKdsam0AGT60UUAE8CgAop2xqQqRzQAmSOhoyT1NFFABRQAT0FO2NQA2&#10;jJ9aCpHWigAyT1oooCk9BQAUU7YaaQRwRQAbj60UUUAFFKEY9qXY1ADckdKNx9aKKACiinbGoAbR&#10;mlKkc0lABknqaKKACegoAKKdsamlSOtABkjoaMk9aKKACtTwR/yOmj/9hS3/APRi1lhSegrW8EIf&#10;+E00fn/mKW//AKMWgD++SP8A1a/7tOpsf+rX/d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fUf8AUD/e/pViq+o/6gf739KAP4C6Kds9&#10;6XYKAGUU4p6U2gAooAycU8IO9ADKKdsGaGXHIoAbRRSqu6gBKKdsFBT0oAbRSsu2koAKKcqZGc0b&#10;OKAG0U7YKaRg4oAKKKcE9TQA2in7Bik2e9ADaKKAMnFABRTggHWgIO9ADaKcUxyKbQAUUKCxp2wZ&#10;oAbRTgg70jKVoASiinKueaAG0U4J60uwYoAZWp4I/wCR00f/ALClv/6MWsthtOK1PBH/ACOmj/8A&#10;YUt//Ri0Af3zR/6tf92nU2P/AFa/7t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fU&#10;f9QP97+lWKr6j/qB/vf0oA/gPopgYil3mgB1R0pYmkoAch5p1R04ORQA6kf7tJvNNJJ60AFOQ9qb&#10;RmgCSim7zRvagAkptGaKAHqflpajBI6U7eaAHU1+tIXY0lABUlR0oYigB9FN3mkLE0AIetKv3qSi&#10;gCSimByBil3mgBzdKjoLE9aKAHIadUdO3tQA6mv0o3tTSSetABT0PFMoBI5FAElFN3mje1AA55xW&#10;l4I/5HTR/wDsKW//AKMWsutTwR/yOmj/APYUt/8A0YtAH980f+rX/dp1Nj/1a/7t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9R/1A/3v6VYqvqP+oH+9/SgD+BGUZSoamlOE&#10;qGgCWEfLmn0yE/Lin0AFRzjvUlRznoKAI6nQALgVBU6EFcigBaKKKAIZRh+KReWA96WU5fikU4YH&#10;3oAnooooAKrnrViq560AOhGXqaoYTh6moAKbIMoadTZDhDQBDUkA4JxUdSQHgigCSiiigCOcfLmo&#10;6knPy4qOgCaIYQU6mxnKCnUAFRTcPUtRTH56AGDk4qwBgYAquDg5qwDkZFABRRRQBA4wxFLEMvSO&#10;cuSKWI4egCatTwT/AMjnpH/YUt//AEYtZdangn/kc9I/7Clv/wCjFoA/vej/ANWv+7TqbH/q1/3a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">
                <v:group id="52 Grupo" o:spid="_x0000_s1027" style="position:absolute;left:1920;width:14130;height:1695" coordsize="89725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0 Imagen" o:spid="_x0000_s1028" type="#_x0000_t75" style="position:absolute;left:23336;width:66389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">
                    <v:imagedata r:id="rId14" o:title="" cropbottom="58649f" cropleft="10722f"/>
                    <v:path arrowok="t"/>
                  </v:shape>
                  <v:shape id="0 Imagen" o:spid="_x0000_s1029" type="#_x0000_t75" style="position:absolute;width:42862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">
                    <v:imagedata r:id="rId15" o:title="" cropbottom="58773f" cropleft="10874f" cropright="19918f"/>
                    <v:path arrowok="t"/>
                  </v:shape>
                </v:group>
                <v:shape id="Picture 9" o:spid="_x0000_s1030" type="#_x0000_t75" alt="Hojas para bases" style="position:absolute;width:1920;height:1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">
                  <v:imagedata r:id="rId16" o:title="Hojas para bases" croptop="14261f" cropright="55121f"/>
                </v:shape>
              </v:group>
            </w:pict>
          </mc:Fallback>
        </mc:AlternateContent>
      </w:r>
    </w:p>
    <w:p w:rsidR="009A3E13" w:rsidRPr="008E004B" w:rsidRDefault="009A3E13" w:rsidP="001332C6">
      <w:pPr>
        <w:rPr>
          <w:rFonts w:asciiTheme="minorHAnsi" w:hAnsiTheme="minorHAnsi" w:cstheme="minorHAnsi"/>
          <w:sz w:val="18"/>
          <w:szCs w:val="18"/>
        </w:rPr>
      </w:pPr>
    </w:p>
    <w:p w:rsidR="009A3E13" w:rsidRPr="008E004B" w:rsidRDefault="009A3E13" w:rsidP="001332C6">
      <w:pPr>
        <w:rPr>
          <w:rFonts w:asciiTheme="minorHAnsi" w:hAnsiTheme="minorHAnsi" w:cstheme="minorHAnsi"/>
          <w:sz w:val="18"/>
          <w:szCs w:val="18"/>
        </w:rPr>
      </w:pPr>
    </w:p>
    <w:p w:rsidR="009A3E13" w:rsidRPr="008E004B" w:rsidRDefault="009A3E13" w:rsidP="001332C6">
      <w:pPr>
        <w:rPr>
          <w:rFonts w:asciiTheme="minorHAnsi" w:hAnsiTheme="minorHAnsi" w:cstheme="minorHAnsi"/>
          <w:sz w:val="18"/>
          <w:szCs w:val="18"/>
        </w:rPr>
      </w:pPr>
    </w:p>
    <w:p w:rsidR="009A3E13" w:rsidRPr="008E004B" w:rsidRDefault="009A3E13" w:rsidP="001332C6">
      <w:pPr>
        <w:rPr>
          <w:rFonts w:asciiTheme="minorHAnsi" w:hAnsiTheme="minorHAnsi" w:cstheme="minorHAnsi"/>
          <w:sz w:val="18"/>
          <w:szCs w:val="18"/>
        </w:rPr>
      </w:pPr>
    </w:p>
    <w:p w:rsidR="006A423E" w:rsidRPr="008E004B" w:rsidRDefault="006A423E" w:rsidP="001332C6">
      <w:pPr>
        <w:rPr>
          <w:rFonts w:asciiTheme="minorHAnsi" w:hAnsiTheme="minorHAnsi" w:cstheme="minorHAnsi"/>
          <w:sz w:val="18"/>
          <w:szCs w:val="18"/>
        </w:rPr>
      </w:pPr>
    </w:p>
    <w:p w:rsidR="00E62D3B" w:rsidRPr="008E004B" w:rsidRDefault="00E62D3B" w:rsidP="001332C6">
      <w:pPr>
        <w:rPr>
          <w:rFonts w:asciiTheme="minorHAnsi" w:hAnsiTheme="minorHAnsi" w:cstheme="minorHAnsi"/>
          <w:sz w:val="18"/>
          <w:szCs w:val="18"/>
        </w:rPr>
      </w:pPr>
    </w:p>
    <w:p w:rsidR="00E62D3B" w:rsidRPr="008E004B" w:rsidRDefault="00E62D3B" w:rsidP="001332C6">
      <w:pPr>
        <w:rPr>
          <w:rFonts w:asciiTheme="minorHAnsi" w:hAnsiTheme="minorHAnsi" w:cstheme="minorHAnsi"/>
          <w:sz w:val="18"/>
          <w:szCs w:val="18"/>
        </w:rPr>
      </w:pPr>
    </w:p>
    <w:p w:rsidR="00E62D3B" w:rsidRPr="008E004B" w:rsidRDefault="00E62D3B" w:rsidP="001332C6">
      <w:pPr>
        <w:rPr>
          <w:rFonts w:asciiTheme="minorHAnsi" w:hAnsiTheme="minorHAnsi" w:cstheme="minorHAnsi"/>
          <w:sz w:val="18"/>
          <w:szCs w:val="18"/>
        </w:rPr>
      </w:pPr>
    </w:p>
    <w:p w:rsidR="00E62D3B" w:rsidRPr="008E004B" w:rsidRDefault="00E62D3B" w:rsidP="001332C6">
      <w:pPr>
        <w:rPr>
          <w:rFonts w:asciiTheme="minorHAnsi" w:hAnsiTheme="minorHAnsi" w:cstheme="minorHAnsi"/>
          <w:sz w:val="18"/>
          <w:szCs w:val="18"/>
        </w:rPr>
      </w:pPr>
    </w:p>
    <w:p w:rsidR="00E62D3B" w:rsidRPr="008E004B" w:rsidRDefault="00E62D3B" w:rsidP="001332C6">
      <w:pPr>
        <w:rPr>
          <w:rFonts w:asciiTheme="minorHAnsi" w:hAnsiTheme="minorHAnsi" w:cstheme="minorHAnsi"/>
          <w:sz w:val="18"/>
          <w:szCs w:val="18"/>
        </w:rPr>
      </w:pPr>
    </w:p>
    <w:p w:rsidR="00E62D3B" w:rsidRPr="008E004B" w:rsidRDefault="00E62D3B" w:rsidP="001332C6">
      <w:pPr>
        <w:rPr>
          <w:rFonts w:asciiTheme="minorHAnsi" w:hAnsiTheme="minorHAnsi" w:cstheme="minorHAnsi"/>
          <w:sz w:val="18"/>
          <w:szCs w:val="18"/>
        </w:rPr>
      </w:pPr>
    </w:p>
    <w:p w:rsidR="00E62D3B" w:rsidRPr="008E004B" w:rsidRDefault="00E62D3B" w:rsidP="001332C6">
      <w:pPr>
        <w:rPr>
          <w:rFonts w:asciiTheme="minorHAnsi" w:hAnsiTheme="minorHAnsi" w:cstheme="minorHAnsi"/>
          <w:sz w:val="18"/>
          <w:szCs w:val="18"/>
        </w:rPr>
      </w:pPr>
    </w:p>
    <w:p w:rsidR="00E62D3B" w:rsidRPr="008E004B" w:rsidRDefault="00E62D3B" w:rsidP="001332C6">
      <w:pPr>
        <w:rPr>
          <w:rFonts w:asciiTheme="minorHAnsi" w:hAnsiTheme="minorHAnsi" w:cstheme="minorHAnsi"/>
          <w:sz w:val="18"/>
          <w:szCs w:val="18"/>
        </w:rPr>
      </w:pPr>
    </w:p>
    <w:p w:rsidR="00E62D3B" w:rsidRPr="008E004B" w:rsidRDefault="00E62D3B" w:rsidP="001332C6">
      <w:pPr>
        <w:rPr>
          <w:rFonts w:asciiTheme="minorHAnsi" w:hAnsiTheme="minorHAnsi" w:cstheme="minorHAnsi"/>
          <w:sz w:val="18"/>
          <w:szCs w:val="18"/>
        </w:rPr>
      </w:pPr>
    </w:p>
    <w:p w:rsidR="00E62D3B" w:rsidRPr="008E004B" w:rsidRDefault="00E62D3B" w:rsidP="00E62D3B">
      <w:pPr>
        <w:ind w:left="709"/>
        <w:rPr>
          <w:rFonts w:asciiTheme="minorHAnsi" w:hAnsiTheme="minorHAnsi" w:cstheme="minorHAnsi"/>
          <w:sz w:val="18"/>
          <w:szCs w:val="18"/>
        </w:rPr>
      </w:pPr>
      <w:r w:rsidRPr="008E004B">
        <w:rPr>
          <w:rFonts w:asciiTheme="minorHAnsi" w:hAnsiTheme="minorHAnsi" w:cstheme="minorHAnsi"/>
          <w:sz w:val="18"/>
          <w:szCs w:val="18"/>
        </w:rPr>
        <w:t xml:space="preserve"> La </w:t>
      </w:r>
      <w:r w:rsidR="005233BA">
        <w:rPr>
          <w:rFonts w:asciiTheme="minorHAnsi" w:hAnsiTheme="minorHAnsi" w:cstheme="minorHAnsi"/>
          <w:sz w:val="18"/>
          <w:szCs w:val="18"/>
        </w:rPr>
        <w:t>Marque la cantidad de semanas que durará cada actividad, en las casillas que corresponda.</w:t>
      </w:r>
    </w:p>
    <w:p w:rsidR="00E62D3B" w:rsidRPr="008E004B" w:rsidRDefault="008E004B" w:rsidP="00E62D3B">
      <w:pPr>
        <w:ind w:left="70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Puede trabajarla en este formato o Anexarla.</w:t>
      </w:r>
    </w:p>
    <w:p w:rsidR="00E62D3B" w:rsidRPr="008E004B" w:rsidRDefault="00E62D3B" w:rsidP="00E62D3B">
      <w:pPr>
        <w:ind w:left="709"/>
        <w:rPr>
          <w:rFonts w:asciiTheme="minorHAnsi" w:hAnsiTheme="minorHAnsi" w:cstheme="minorHAnsi"/>
          <w:sz w:val="18"/>
          <w:szCs w:val="18"/>
        </w:rPr>
        <w:sectPr w:rsidR="00E62D3B" w:rsidRPr="008E004B" w:rsidSect="003107F8">
          <w:pgSz w:w="15840" w:h="12240" w:orient="landscape"/>
          <w:pgMar w:top="2211" w:right="1418" w:bottom="1418" w:left="1418" w:header="709" w:footer="709" w:gutter="0"/>
          <w:cols w:space="708"/>
          <w:docGrid w:linePitch="360"/>
        </w:sectPr>
      </w:pPr>
    </w:p>
    <w:tbl>
      <w:tblPr>
        <w:tblpPr w:leftFromText="141" w:rightFromText="141" w:vertAnchor="page" w:horzAnchor="margin" w:tblpY="22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1"/>
        <w:gridCol w:w="3366"/>
        <w:gridCol w:w="1099"/>
        <w:gridCol w:w="1495"/>
        <w:gridCol w:w="1300"/>
      </w:tblGrid>
      <w:tr w:rsidR="00C30727" w:rsidRPr="008E004B" w:rsidTr="003931DE">
        <w:trPr>
          <w:trHeight w:val="42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Presupuesto del Proyecto.</w:t>
            </w:r>
          </w:p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sz w:val="20"/>
                <w:szCs w:val="20"/>
              </w:rPr>
              <w:t>Estimar los gastos del proyecto indicando los recursos necesarios para su ejecución</w:t>
            </w:r>
          </w:p>
        </w:tc>
      </w:tr>
      <w:tr w:rsidR="00C30727" w:rsidRPr="008E004B" w:rsidTr="003931DE">
        <w:trPr>
          <w:trHeight w:val="405"/>
        </w:trPr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DBE5F1"/>
              </w:rPr>
              <w:t>Recursos Materiales</w:t>
            </w: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Cantidad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Precio Unitario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Precio Total</w:t>
            </w:r>
          </w:p>
        </w:tc>
      </w:tr>
      <w:tr w:rsidR="00C30727" w:rsidRPr="008E004B" w:rsidTr="00D206AF">
        <w:trPr>
          <w:trHeight w:val="405"/>
        </w:trPr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FE9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30727" w:rsidRPr="008E004B" w:rsidTr="00D206AF">
        <w:trPr>
          <w:trHeight w:val="405"/>
        </w:trPr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FE9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30727" w:rsidRPr="008E004B" w:rsidTr="00D206AF">
        <w:trPr>
          <w:trHeight w:val="405"/>
        </w:trPr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FE9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30727" w:rsidRPr="008E004B" w:rsidTr="00D206AF">
        <w:trPr>
          <w:trHeight w:val="405"/>
        </w:trPr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FE9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30727" w:rsidRPr="008E004B" w:rsidTr="00D206AF">
        <w:trPr>
          <w:trHeight w:val="405"/>
        </w:trPr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FE9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30727" w:rsidRPr="008E004B" w:rsidTr="00D206AF">
        <w:trPr>
          <w:trHeight w:val="405"/>
        </w:trPr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FE9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30727" w:rsidRPr="008E004B" w:rsidTr="003931DE">
        <w:trPr>
          <w:trHeight w:val="405"/>
        </w:trPr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FE9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4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Total.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C30727" w:rsidRPr="008E004B" w:rsidRDefault="00C30727" w:rsidP="00C30727">
      <w:pPr>
        <w:jc w:val="center"/>
        <w:rPr>
          <w:rFonts w:asciiTheme="minorHAnsi" w:hAnsiTheme="minorHAnsi" w:cstheme="minorHAnsi"/>
          <w:sz w:val="18"/>
          <w:szCs w:val="18"/>
        </w:rPr>
      </w:pPr>
    </w:p>
    <w:p w:rsidR="00C30727" w:rsidRPr="008E004B" w:rsidRDefault="00F30EE8" w:rsidP="00F30EE8">
      <w:pPr>
        <w:jc w:val="both"/>
        <w:rPr>
          <w:rFonts w:asciiTheme="minorHAnsi" w:hAnsiTheme="minorHAnsi" w:cstheme="minorHAnsi"/>
          <w:sz w:val="18"/>
          <w:szCs w:val="18"/>
        </w:rPr>
      </w:pPr>
      <w:r w:rsidRPr="008E004B">
        <w:rPr>
          <w:rFonts w:asciiTheme="minorHAnsi" w:hAnsiTheme="minorHAnsi" w:cstheme="minorHAnsi"/>
          <w:sz w:val="18"/>
          <w:szCs w:val="18"/>
        </w:rPr>
        <w:t>De ser necesario agregar filas en cada cuadro.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2848"/>
        <w:gridCol w:w="3091"/>
        <w:gridCol w:w="1307"/>
      </w:tblGrid>
      <w:tr w:rsidR="00C30727" w:rsidRPr="008E004B" w:rsidTr="003931DE">
        <w:trPr>
          <w:trHeight w:val="39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Recursos Humanos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Colaborador (Nombre)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Actividad a Ejecutar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Costo</w:t>
            </w:r>
          </w:p>
        </w:tc>
      </w:tr>
      <w:tr w:rsidR="00C30727" w:rsidRPr="008E004B" w:rsidTr="003931DE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30727" w:rsidRPr="008E004B" w:rsidTr="003931DE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30727" w:rsidRPr="008E004B" w:rsidTr="003931DE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30727" w:rsidRPr="008E004B" w:rsidTr="003931DE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30727" w:rsidRPr="008E004B" w:rsidTr="003931DE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727" w:rsidRPr="008E004B" w:rsidRDefault="00C30727" w:rsidP="00C3072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C30727" w:rsidRPr="008E004B" w:rsidRDefault="00C30727" w:rsidP="00E62D3B">
      <w:pPr>
        <w:rPr>
          <w:rFonts w:asciiTheme="minorHAnsi" w:hAnsiTheme="minorHAnsi" w:cstheme="minorHAnsi"/>
          <w:sz w:val="18"/>
          <w:szCs w:val="18"/>
        </w:rPr>
      </w:pPr>
    </w:p>
    <w:p w:rsidR="00F30EE8" w:rsidRPr="008E004B" w:rsidRDefault="00F30EE8" w:rsidP="00F30EE8">
      <w:pPr>
        <w:jc w:val="both"/>
        <w:rPr>
          <w:rFonts w:asciiTheme="minorHAnsi" w:eastAsia="Arial Unicode MS" w:hAnsiTheme="minorHAnsi" w:cstheme="minorHAnsi"/>
          <w:b/>
          <w:sz w:val="20"/>
          <w:szCs w:val="20"/>
        </w:rPr>
      </w:pPr>
      <w:r w:rsidRPr="008E004B">
        <w:rPr>
          <w:rFonts w:asciiTheme="minorHAnsi" w:eastAsia="Arial Unicode MS" w:hAnsiTheme="minorHAnsi" w:cstheme="minorHAnsi"/>
          <w:b/>
          <w:sz w:val="20"/>
          <w:szCs w:val="20"/>
        </w:rPr>
        <w:t>Recuerda que los Fondos Concursables no podrán pagar honorarios a estudiantes, profesores o personal de la Universidad.</w:t>
      </w:r>
    </w:p>
    <w:p w:rsidR="00F30EE8" w:rsidRPr="008E004B" w:rsidRDefault="00F30EE8" w:rsidP="00E62D3B">
      <w:pPr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843"/>
      </w:tblGrid>
      <w:tr w:rsidR="00D206AF" w:rsidRPr="008E004B" w:rsidTr="003931DE">
        <w:trPr>
          <w:trHeight w:val="423"/>
          <w:jc w:val="center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Valor Total del Presupuesto</w:t>
            </w:r>
            <w:r w:rsidR="00F30EE8"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(sumatoria recursos anteriormente mencionados)</w:t>
            </w:r>
          </w:p>
        </w:tc>
      </w:tr>
      <w:tr w:rsidR="00D206AF" w:rsidRPr="008E004B" w:rsidTr="003931DE">
        <w:trPr>
          <w:trHeight w:val="423"/>
          <w:jc w:val="center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Ítem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Costo Total</w:t>
            </w:r>
          </w:p>
        </w:tc>
      </w:tr>
      <w:tr w:rsidR="00D206AF" w:rsidRPr="008E004B" w:rsidTr="005425CD">
        <w:trPr>
          <w:trHeight w:val="423"/>
          <w:jc w:val="center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Recursos Materiales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206AF" w:rsidRPr="008E004B" w:rsidTr="005425CD">
        <w:trPr>
          <w:trHeight w:val="423"/>
          <w:jc w:val="center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Recursos Humanos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206AF" w:rsidRPr="008E004B" w:rsidTr="005425CD">
        <w:trPr>
          <w:trHeight w:val="423"/>
          <w:jc w:val="center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Otros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206AF" w:rsidRPr="008E004B" w:rsidTr="003931DE">
        <w:trPr>
          <w:trHeight w:val="423"/>
          <w:jc w:val="center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D206AF" w:rsidRPr="008E004B" w:rsidRDefault="00D206AF" w:rsidP="00D206AF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D206AF" w:rsidRPr="008E004B" w:rsidRDefault="00D206AF" w:rsidP="00D206AF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B568FE" w:rsidRPr="008E004B" w:rsidRDefault="00B568FE" w:rsidP="00D206AF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B568FE" w:rsidRPr="008E004B" w:rsidRDefault="00B568FE" w:rsidP="00D206AF">
      <w:pPr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843"/>
      </w:tblGrid>
      <w:tr w:rsidR="00D206AF" w:rsidRPr="008E004B" w:rsidTr="003931DE">
        <w:trPr>
          <w:trHeight w:val="423"/>
          <w:jc w:val="center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Fuentes de Financiamiento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Monto</w:t>
            </w:r>
          </w:p>
        </w:tc>
      </w:tr>
      <w:tr w:rsidR="00D206AF" w:rsidRPr="008E004B" w:rsidTr="005425CD">
        <w:trPr>
          <w:trHeight w:val="423"/>
          <w:jc w:val="center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Fondos Concursables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206AF" w:rsidRPr="008E004B" w:rsidTr="005425CD">
        <w:trPr>
          <w:trHeight w:val="423"/>
          <w:jc w:val="center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Aportes Propios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206AF" w:rsidRPr="008E004B" w:rsidTr="005425CD">
        <w:trPr>
          <w:trHeight w:val="423"/>
          <w:jc w:val="center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Aportes de terceros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206AF" w:rsidRPr="008E004B" w:rsidTr="003931DE">
        <w:trPr>
          <w:trHeight w:val="423"/>
          <w:jc w:val="center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004B">
              <w:rPr>
                <w:rFonts w:asciiTheme="minorHAnsi" w:hAnsiTheme="minorHAnsi" w:cstheme="minorHAnsi"/>
                <w:b/>
                <w:sz w:val="20"/>
                <w:szCs w:val="20"/>
              </w:rPr>
              <w:t>COSTO TOTAL DEL PROYECTO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AF" w:rsidRPr="008E004B" w:rsidRDefault="00D206AF" w:rsidP="005425C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D206AF" w:rsidRDefault="005233BA" w:rsidP="005233BA">
      <w:pPr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caso de haber aportes propios o de terceros, estos deben tener medios de comprobación.</w:t>
      </w:r>
    </w:p>
    <w:p w:rsidR="005233BA" w:rsidRPr="008E004B" w:rsidRDefault="005233BA" w:rsidP="00D206A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F6CB6" w:rsidRPr="008E004B" w:rsidRDefault="005F6CB6" w:rsidP="00F30EE8">
      <w:pPr>
        <w:jc w:val="both"/>
        <w:rPr>
          <w:rFonts w:asciiTheme="minorHAnsi" w:eastAsia="Arial Unicode MS" w:hAnsiTheme="minorHAnsi" w:cstheme="minorHAnsi"/>
          <w:b/>
          <w:sz w:val="20"/>
          <w:szCs w:val="20"/>
        </w:rPr>
      </w:pPr>
      <w:r w:rsidRPr="008E004B">
        <w:rPr>
          <w:rFonts w:asciiTheme="minorHAnsi" w:eastAsia="Arial Unicode MS" w:hAnsiTheme="minorHAnsi" w:cstheme="minorHAnsi"/>
          <w:b/>
          <w:sz w:val="20"/>
          <w:szCs w:val="20"/>
        </w:rPr>
        <w:t>Anexos: Marca con una cruz los Anexos que entregaras junto al Formulario</w:t>
      </w:r>
    </w:p>
    <w:p w:rsidR="005F6CB6" w:rsidRPr="008E004B" w:rsidRDefault="005F6CB6" w:rsidP="005F6CB6">
      <w:pPr>
        <w:numPr>
          <w:ilvl w:val="0"/>
          <w:numId w:val="4"/>
        </w:numPr>
        <w:spacing w:line="360" w:lineRule="auto"/>
        <w:jc w:val="both"/>
        <w:rPr>
          <w:rFonts w:asciiTheme="minorHAnsi" w:eastAsia="Arial Unicode MS" w:hAnsiTheme="minorHAnsi" w:cstheme="minorHAnsi"/>
          <w:b/>
          <w:sz w:val="20"/>
          <w:szCs w:val="20"/>
        </w:rPr>
      </w:pPr>
      <w:r w:rsidRPr="008E004B">
        <w:rPr>
          <w:rFonts w:asciiTheme="minorHAnsi" w:eastAsia="Arial Unicode MS" w:hAnsiTheme="minorHAnsi" w:cstheme="minorHAnsi"/>
          <w:b/>
          <w:sz w:val="20"/>
          <w:szCs w:val="20"/>
        </w:rPr>
        <w:t xml:space="preserve">___ Carta Firmada u otros medios de comprobación, </w:t>
      </w:r>
      <w:r w:rsidRPr="008E004B">
        <w:rPr>
          <w:rFonts w:asciiTheme="minorHAnsi" w:eastAsia="Arial Unicode MS" w:hAnsiTheme="minorHAnsi" w:cstheme="minorHAnsi"/>
          <w:sz w:val="20"/>
          <w:szCs w:val="20"/>
        </w:rPr>
        <w:t xml:space="preserve">en caso de que existan recursos </w:t>
      </w:r>
      <w:r w:rsidR="005233BA">
        <w:rPr>
          <w:rFonts w:asciiTheme="minorHAnsi" w:eastAsia="Arial Unicode MS" w:hAnsiTheme="minorHAnsi" w:cstheme="minorHAnsi"/>
          <w:sz w:val="20"/>
          <w:szCs w:val="20"/>
        </w:rPr>
        <w:t xml:space="preserve">           </w:t>
      </w:r>
      <w:r w:rsidRPr="008E004B">
        <w:rPr>
          <w:rFonts w:asciiTheme="minorHAnsi" w:eastAsia="Arial Unicode MS" w:hAnsiTheme="minorHAnsi" w:cstheme="minorHAnsi"/>
          <w:sz w:val="20"/>
          <w:szCs w:val="20"/>
        </w:rPr>
        <w:t xml:space="preserve">complementarios </w:t>
      </w:r>
      <w:r w:rsidR="005233BA">
        <w:rPr>
          <w:rFonts w:asciiTheme="minorHAnsi" w:eastAsia="Arial Unicode MS" w:hAnsiTheme="minorHAnsi" w:cstheme="minorHAnsi"/>
          <w:sz w:val="20"/>
          <w:szCs w:val="20"/>
        </w:rPr>
        <w:t xml:space="preserve">a </w:t>
      </w:r>
      <w:r w:rsidRPr="008E004B">
        <w:rPr>
          <w:rFonts w:asciiTheme="minorHAnsi" w:eastAsia="Arial Unicode MS" w:hAnsiTheme="minorHAnsi" w:cstheme="minorHAnsi"/>
          <w:sz w:val="20"/>
          <w:szCs w:val="20"/>
        </w:rPr>
        <w:t>los Fondos que aquí se concursan.</w:t>
      </w:r>
    </w:p>
    <w:p w:rsidR="005F6CB6" w:rsidRPr="008E004B" w:rsidRDefault="005233BA" w:rsidP="005F6CB6">
      <w:pPr>
        <w:numPr>
          <w:ilvl w:val="0"/>
          <w:numId w:val="4"/>
        </w:numPr>
        <w:spacing w:line="360" w:lineRule="auto"/>
        <w:jc w:val="both"/>
        <w:rPr>
          <w:rFonts w:asciiTheme="minorHAnsi" w:eastAsia="Arial Unicode MS" w:hAnsiTheme="minorHAnsi" w:cstheme="minorHAnsi"/>
          <w:b/>
          <w:sz w:val="20"/>
          <w:szCs w:val="20"/>
        </w:rPr>
      </w:pPr>
      <w:r>
        <w:rPr>
          <w:rFonts w:asciiTheme="minorHAnsi" w:eastAsia="Arial Unicode MS" w:hAnsiTheme="minorHAnsi" w:cstheme="minorHAnsi"/>
          <w:b/>
          <w:sz w:val="20"/>
          <w:szCs w:val="20"/>
        </w:rPr>
        <w:t>___ Cotizaciones</w:t>
      </w:r>
    </w:p>
    <w:p w:rsidR="005F6CB6" w:rsidRPr="008E004B" w:rsidRDefault="005F6CB6" w:rsidP="005F6CB6">
      <w:pPr>
        <w:numPr>
          <w:ilvl w:val="0"/>
          <w:numId w:val="4"/>
        </w:numPr>
        <w:spacing w:line="360" w:lineRule="auto"/>
        <w:jc w:val="both"/>
        <w:rPr>
          <w:rFonts w:asciiTheme="minorHAnsi" w:eastAsia="Arial Unicode MS" w:hAnsiTheme="minorHAnsi" w:cstheme="minorHAnsi"/>
          <w:b/>
          <w:sz w:val="20"/>
          <w:szCs w:val="20"/>
        </w:rPr>
      </w:pPr>
      <w:r w:rsidRPr="008E004B">
        <w:rPr>
          <w:rFonts w:asciiTheme="minorHAnsi" w:eastAsia="Arial Unicode MS" w:hAnsiTheme="minorHAnsi" w:cstheme="minorHAnsi"/>
          <w:b/>
          <w:sz w:val="20"/>
          <w:szCs w:val="20"/>
        </w:rPr>
        <w:t xml:space="preserve">___ Curriculum, </w:t>
      </w:r>
      <w:r w:rsidRPr="008E004B">
        <w:rPr>
          <w:rFonts w:asciiTheme="minorHAnsi" w:eastAsia="Arial Unicode MS" w:hAnsiTheme="minorHAnsi" w:cstheme="minorHAnsi"/>
          <w:sz w:val="20"/>
          <w:szCs w:val="20"/>
        </w:rPr>
        <w:t>De existir pago de honorarios en alguna actividad del proyecto.</w:t>
      </w:r>
    </w:p>
    <w:p w:rsidR="005F6CB6" w:rsidRPr="008E004B" w:rsidRDefault="005F6CB6" w:rsidP="005F6CB6">
      <w:pPr>
        <w:numPr>
          <w:ilvl w:val="0"/>
          <w:numId w:val="4"/>
        </w:numPr>
        <w:spacing w:line="360" w:lineRule="auto"/>
        <w:jc w:val="both"/>
        <w:rPr>
          <w:rFonts w:asciiTheme="minorHAnsi" w:eastAsia="Arial Unicode MS" w:hAnsiTheme="minorHAnsi" w:cstheme="minorHAnsi"/>
          <w:b/>
          <w:sz w:val="20"/>
          <w:szCs w:val="20"/>
        </w:rPr>
      </w:pPr>
      <w:r w:rsidRPr="008E004B">
        <w:rPr>
          <w:rFonts w:asciiTheme="minorHAnsi" w:eastAsia="Arial Unicode MS" w:hAnsiTheme="minorHAnsi" w:cstheme="minorHAnsi"/>
          <w:b/>
          <w:sz w:val="20"/>
          <w:szCs w:val="20"/>
        </w:rPr>
        <w:t xml:space="preserve">___ Fotocopias de carnet, </w:t>
      </w:r>
      <w:r w:rsidRPr="008E004B">
        <w:rPr>
          <w:rFonts w:asciiTheme="minorHAnsi" w:eastAsia="Arial Unicode MS" w:hAnsiTheme="minorHAnsi" w:cstheme="minorHAnsi"/>
          <w:sz w:val="20"/>
          <w:szCs w:val="20"/>
        </w:rPr>
        <w:t>del representante e integrantes del proyecto.</w:t>
      </w:r>
    </w:p>
    <w:p w:rsidR="005F6CB6" w:rsidRPr="008E004B" w:rsidRDefault="005F6CB6" w:rsidP="00F30EE8">
      <w:pPr>
        <w:jc w:val="both"/>
        <w:rPr>
          <w:rFonts w:asciiTheme="minorHAnsi" w:eastAsia="Arial Unicode MS" w:hAnsiTheme="minorHAnsi" w:cstheme="minorHAnsi"/>
          <w:b/>
          <w:sz w:val="20"/>
          <w:szCs w:val="20"/>
        </w:rPr>
      </w:pPr>
    </w:p>
    <w:p w:rsidR="00D206AF" w:rsidRPr="008E004B" w:rsidRDefault="00D206AF" w:rsidP="00D206A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6AF" w:rsidRPr="008E004B" w:rsidRDefault="00D206AF" w:rsidP="00D206A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6AF" w:rsidRPr="008E004B" w:rsidRDefault="00D206AF" w:rsidP="00D206AF">
      <w:pPr>
        <w:jc w:val="center"/>
        <w:rPr>
          <w:rFonts w:asciiTheme="minorHAnsi" w:hAnsiTheme="minorHAnsi" w:cstheme="minorHAnsi"/>
          <w:sz w:val="20"/>
          <w:szCs w:val="20"/>
        </w:rPr>
      </w:pPr>
      <w:r w:rsidRPr="008E004B">
        <w:rPr>
          <w:rFonts w:asciiTheme="minorHAnsi" w:hAnsiTheme="minorHAnsi" w:cstheme="minorHAnsi"/>
          <w:sz w:val="20"/>
          <w:szCs w:val="20"/>
        </w:rPr>
        <w:t>Firma del Representante: ________________________________</w:t>
      </w:r>
    </w:p>
    <w:p w:rsidR="003117E2" w:rsidRPr="008E004B" w:rsidRDefault="003117E2" w:rsidP="00E62D3B">
      <w:pPr>
        <w:rPr>
          <w:rFonts w:asciiTheme="minorHAnsi" w:hAnsiTheme="minorHAnsi" w:cstheme="minorHAnsi"/>
          <w:sz w:val="18"/>
          <w:szCs w:val="18"/>
        </w:rPr>
      </w:pPr>
    </w:p>
    <w:sectPr w:rsidR="003117E2" w:rsidRPr="008E004B" w:rsidSect="00E62D3B">
      <w:pgSz w:w="12240" w:h="15840"/>
      <w:pgMar w:top="1418" w:right="1418" w:bottom="1418" w:left="221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7E0" w:rsidRDefault="007A47E0" w:rsidP="00062EA5">
      <w:pPr>
        <w:spacing w:after="0" w:line="240" w:lineRule="auto"/>
      </w:pPr>
      <w:r>
        <w:separator/>
      </w:r>
    </w:p>
  </w:endnote>
  <w:endnote w:type="continuationSeparator" w:id="0">
    <w:p w:rsidR="007A47E0" w:rsidRDefault="007A47E0" w:rsidP="00062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FC8" w:rsidRDefault="004A1FC8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CE6CF0" w:rsidRPr="00CE6CF0">
      <w:rPr>
        <w:noProof/>
        <w:lang w:val="es-ES"/>
      </w:rPr>
      <w:t>1</w:t>
    </w:r>
    <w:r>
      <w:fldChar w:fldCharType="end"/>
    </w:r>
  </w:p>
  <w:p w:rsidR="00B21F9C" w:rsidRPr="004A1FC8" w:rsidRDefault="008E004B" w:rsidP="00B21F9C">
    <w:pPr>
      <w:pStyle w:val="Piedepgina"/>
      <w:jc w:val="center"/>
      <w:rPr>
        <w:sz w:val="18"/>
        <w:szCs w:val="18"/>
      </w:rPr>
    </w:pPr>
    <w:r>
      <w:rPr>
        <w:sz w:val="18"/>
        <w:szCs w:val="18"/>
      </w:rPr>
      <w:t>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7E0" w:rsidRDefault="007A47E0" w:rsidP="00062EA5">
      <w:pPr>
        <w:spacing w:after="0" w:line="240" w:lineRule="auto"/>
      </w:pPr>
      <w:r>
        <w:separator/>
      </w:r>
    </w:p>
  </w:footnote>
  <w:footnote w:type="continuationSeparator" w:id="0">
    <w:p w:rsidR="007A47E0" w:rsidRDefault="007A47E0" w:rsidP="00062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F9C" w:rsidRDefault="005233BA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-1400175</wp:posOffset>
          </wp:positionH>
          <wp:positionV relativeFrom="paragraph">
            <wp:posOffset>-461010</wp:posOffset>
          </wp:positionV>
          <wp:extent cx="1263015" cy="10079990"/>
          <wp:effectExtent l="0" t="0" r="0" b="0"/>
          <wp:wrapNone/>
          <wp:docPr id="6" name="Imagen 6" descr="Hojas para ba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s para bas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3783"/>
                  <a:stretch>
                    <a:fillRect/>
                  </a:stretch>
                </pic:blipFill>
                <pic:spPr bwMode="auto">
                  <a:xfrm>
                    <a:off x="0" y="0"/>
                    <a:ext cx="1263015" cy="1007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6136005</wp:posOffset>
          </wp:positionH>
          <wp:positionV relativeFrom="paragraph">
            <wp:posOffset>-440690</wp:posOffset>
          </wp:positionV>
          <wp:extent cx="266065" cy="1043940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553" b="89549"/>
                  <a:stretch>
                    <a:fillRect/>
                  </a:stretch>
                </pic:blipFill>
                <pic:spPr bwMode="auto">
                  <a:xfrm>
                    <a:off x="0" y="0"/>
                    <a:ext cx="26606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-1400175</wp:posOffset>
          </wp:positionH>
          <wp:positionV relativeFrom="paragraph">
            <wp:posOffset>-461010</wp:posOffset>
          </wp:positionV>
          <wp:extent cx="7772400" cy="1068705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37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6447790</wp:posOffset>
          </wp:positionH>
          <wp:positionV relativeFrom="paragraph">
            <wp:posOffset>-461010</wp:posOffset>
          </wp:positionV>
          <wp:extent cx="246380" cy="1068705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479" r="-27" b="91470"/>
                  <a:stretch>
                    <a:fillRect/>
                  </a:stretch>
                </pic:blipFill>
                <pic:spPr bwMode="auto">
                  <a:xfrm>
                    <a:off x="0" y="0"/>
                    <a:ext cx="246380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1F9C" w:rsidRDefault="00B21F9C">
    <w:pPr>
      <w:pStyle w:val="Encabezado"/>
    </w:pPr>
  </w:p>
  <w:p w:rsidR="00B21F9C" w:rsidRDefault="005233BA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15788640</wp:posOffset>
          </wp:positionH>
          <wp:positionV relativeFrom="paragraph">
            <wp:posOffset>-629920</wp:posOffset>
          </wp:positionV>
          <wp:extent cx="246380" cy="1068705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479" r="-27" b="91470"/>
                  <a:stretch>
                    <a:fillRect/>
                  </a:stretch>
                </pic:blipFill>
                <pic:spPr bwMode="auto">
                  <a:xfrm>
                    <a:off x="0" y="0"/>
                    <a:ext cx="246380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2EA5" w:rsidRDefault="00062EA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54869"/>
    <w:multiLevelType w:val="hybridMultilevel"/>
    <w:tmpl w:val="29EA59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1A72A1"/>
    <w:multiLevelType w:val="hybridMultilevel"/>
    <w:tmpl w:val="D88E3F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6B1AEC"/>
    <w:multiLevelType w:val="hybridMultilevel"/>
    <w:tmpl w:val="F98E793A"/>
    <w:lvl w:ilvl="0" w:tplc="F410C90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9351D9"/>
    <w:multiLevelType w:val="hybridMultilevel"/>
    <w:tmpl w:val="5A98EA2A"/>
    <w:lvl w:ilvl="0" w:tplc="3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1DC"/>
    <w:rsid w:val="00056C11"/>
    <w:rsid w:val="00062EA5"/>
    <w:rsid w:val="001332C6"/>
    <w:rsid w:val="0018054D"/>
    <w:rsid w:val="0023328E"/>
    <w:rsid w:val="00275F2D"/>
    <w:rsid w:val="002A4A9B"/>
    <w:rsid w:val="003107F8"/>
    <w:rsid w:val="003117E2"/>
    <w:rsid w:val="003862E1"/>
    <w:rsid w:val="003931DE"/>
    <w:rsid w:val="0041421B"/>
    <w:rsid w:val="004A1FC8"/>
    <w:rsid w:val="004C4BA5"/>
    <w:rsid w:val="004D6FBB"/>
    <w:rsid w:val="004E4621"/>
    <w:rsid w:val="005233BA"/>
    <w:rsid w:val="005425CD"/>
    <w:rsid w:val="0055169E"/>
    <w:rsid w:val="00596455"/>
    <w:rsid w:val="005F21DC"/>
    <w:rsid w:val="005F6CB6"/>
    <w:rsid w:val="006154CF"/>
    <w:rsid w:val="006429ED"/>
    <w:rsid w:val="006757F6"/>
    <w:rsid w:val="00677F14"/>
    <w:rsid w:val="00697DF1"/>
    <w:rsid w:val="006A423E"/>
    <w:rsid w:val="00771444"/>
    <w:rsid w:val="007A47E0"/>
    <w:rsid w:val="008351C2"/>
    <w:rsid w:val="008E004B"/>
    <w:rsid w:val="009166B6"/>
    <w:rsid w:val="009574B5"/>
    <w:rsid w:val="009A3E13"/>
    <w:rsid w:val="009C34BE"/>
    <w:rsid w:val="009F3C35"/>
    <w:rsid w:val="00AA5A81"/>
    <w:rsid w:val="00AD7CD3"/>
    <w:rsid w:val="00B21F9C"/>
    <w:rsid w:val="00B568FE"/>
    <w:rsid w:val="00BE5709"/>
    <w:rsid w:val="00C03848"/>
    <w:rsid w:val="00C27FCA"/>
    <w:rsid w:val="00C30727"/>
    <w:rsid w:val="00CA34EF"/>
    <w:rsid w:val="00CE6CF0"/>
    <w:rsid w:val="00D206AF"/>
    <w:rsid w:val="00DA10D2"/>
    <w:rsid w:val="00DB34FA"/>
    <w:rsid w:val="00E21651"/>
    <w:rsid w:val="00E4754C"/>
    <w:rsid w:val="00E62D3B"/>
    <w:rsid w:val="00E9161E"/>
    <w:rsid w:val="00F30EE8"/>
    <w:rsid w:val="00F410FE"/>
    <w:rsid w:val="00F413E0"/>
    <w:rsid w:val="00F8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85AC35-55DA-4DFA-9C63-36CC7B13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62EA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62E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EA5"/>
  </w:style>
  <w:style w:type="paragraph" w:styleId="Piedepgina">
    <w:name w:val="footer"/>
    <w:basedOn w:val="Normal"/>
    <w:link w:val="PiedepginaCar"/>
    <w:uiPriority w:val="99"/>
    <w:unhideWhenUsed/>
    <w:rsid w:val="00062E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EA5"/>
  </w:style>
  <w:style w:type="character" w:styleId="Hipervnculo">
    <w:name w:val="Hyperlink"/>
    <w:uiPriority w:val="99"/>
    <w:unhideWhenUsed/>
    <w:rsid w:val="00275F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fernandez\Desktop\Asuntos%20Estudiantiles\2015\Fondo%20Concursable\Formulario%20de%20Postulaci&#243;n%20FC.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AF4BA-8FAA-45F2-9FC2-3EED7FEF6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Postulación FC..dot</Template>
  <TotalTime>0</TotalTime>
  <Pages>1</Pages>
  <Words>668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Fernandez Farias</dc:creator>
  <cp:keywords/>
  <cp:lastModifiedBy>Javier Cordova Paz</cp:lastModifiedBy>
  <cp:revision>3</cp:revision>
  <cp:lastPrinted>2015-08-10T19:25:00Z</cp:lastPrinted>
  <dcterms:created xsi:type="dcterms:W3CDTF">2018-05-14T14:43:00Z</dcterms:created>
  <dcterms:modified xsi:type="dcterms:W3CDTF">2018-05-14T14:43:00Z</dcterms:modified>
</cp:coreProperties>
</file>